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34C16" w14:textId="3F77435F" w:rsidR="00513407" w:rsidRPr="00C97594" w:rsidRDefault="00513407" w:rsidP="005F69EC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C97594">
        <w:rPr>
          <w:rFonts w:asciiTheme="majorHAnsi" w:hAnsiTheme="majorHAnsi" w:cstheme="majorHAnsi"/>
          <w:b/>
          <w:sz w:val="28"/>
          <w:szCs w:val="28"/>
        </w:rPr>
        <w:t>Seznam četby k ústní maturitní zkoušce z českého jazyka a literatury</w:t>
      </w:r>
      <w:r w:rsidR="005F69EC" w:rsidRPr="00C97594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415FA0" w:rsidRPr="00C97594">
        <w:rPr>
          <w:rFonts w:asciiTheme="majorHAnsi" w:hAnsiTheme="majorHAnsi" w:cstheme="majorHAnsi"/>
          <w:b/>
          <w:sz w:val="28"/>
          <w:szCs w:val="28"/>
        </w:rPr>
        <w:t>20</w:t>
      </w:r>
      <w:r w:rsidR="00777624" w:rsidRPr="00C97594">
        <w:rPr>
          <w:rFonts w:asciiTheme="majorHAnsi" w:hAnsiTheme="majorHAnsi" w:cstheme="majorHAnsi"/>
          <w:b/>
          <w:sz w:val="28"/>
          <w:szCs w:val="28"/>
        </w:rPr>
        <w:t>2</w:t>
      </w:r>
      <w:r w:rsidR="00DB613D">
        <w:rPr>
          <w:rFonts w:asciiTheme="majorHAnsi" w:hAnsiTheme="majorHAnsi" w:cstheme="majorHAnsi"/>
          <w:b/>
          <w:sz w:val="28"/>
          <w:szCs w:val="28"/>
        </w:rPr>
        <w:t>6</w:t>
      </w:r>
      <w:r w:rsidR="00415FA0" w:rsidRPr="00C97594">
        <w:rPr>
          <w:rFonts w:asciiTheme="majorHAnsi" w:hAnsiTheme="majorHAnsi" w:cstheme="majorHAnsi"/>
          <w:b/>
          <w:sz w:val="28"/>
          <w:szCs w:val="28"/>
        </w:rPr>
        <w:t>/20</w:t>
      </w:r>
      <w:r w:rsidR="00A575A2" w:rsidRPr="00C97594">
        <w:rPr>
          <w:rFonts w:asciiTheme="majorHAnsi" w:hAnsiTheme="majorHAnsi" w:cstheme="majorHAnsi"/>
          <w:b/>
          <w:sz w:val="28"/>
          <w:szCs w:val="28"/>
        </w:rPr>
        <w:t>2</w:t>
      </w:r>
      <w:r w:rsidR="00DB613D">
        <w:rPr>
          <w:rFonts w:asciiTheme="majorHAnsi" w:hAnsiTheme="majorHAnsi" w:cstheme="majorHAnsi"/>
          <w:b/>
          <w:sz w:val="28"/>
          <w:szCs w:val="28"/>
        </w:rPr>
        <w:t>7</w:t>
      </w:r>
    </w:p>
    <w:p w14:paraId="42CAAE6D" w14:textId="77777777" w:rsidR="005F69EC" w:rsidRPr="00C97594" w:rsidRDefault="005F69EC" w:rsidP="005F69EC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4925B8B" w14:textId="77777777" w:rsidR="00513407" w:rsidRPr="00C97594" w:rsidRDefault="005F69EC" w:rsidP="00347EF9">
      <w:pPr>
        <w:rPr>
          <w:rFonts w:asciiTheme="minorHAnsi" w:hAnsiTheme="minorHAnsi" w:cstheme="minorHAnsi"/>
          <w:b/>
          <w:sz w:val="22"/>
          <w:szCs w:val="22"/>
        </w:rPr>
      </w:pPr>
      <w:r w:rsidRPr="00C97594">
        <w:rPr>
          <w:rFonts w:asciiTheme="minorHAnsi" w:hAnsiTheme="minorHAnsi" w:cstheme="minorHAnsi"/>
          <w:b/>
          <w:sz w:val="22"/>
          <w:szCs w:val="22"/>
        </w:rPr>
        <w:t>Jméno a příjmení žáka:</w:t>
      </w:r>
      <w:r w:rsidR="00147130" w:rsidRPr="00C9759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Pr="00C97594">
        <w:rPr>
          <w:rFonts w:asciiTheme="minorHAnsi" w:hAnsiTheme="minorHAnsi" w:cstheme="minorHAnsi"/>
          <w:b/>
          <w:sz w:val="22"/>
          <w:szCs w:val="22"/>
        </w:rPr>
        <w:t xml:space="preserve">Třída: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0"/>
        <w:gridCol w:w="1078"/>
        <w:gridCol w:w="2961"/>
        <w:gridCol w:w="3933"/>
      </w:tblGrid>
      <w:tr w:rsidR="00513407" w:rsidRPr="00C97594" w14:paraId="66D55E50" w14:textId="77777777" w:rsidTr="00312E19">
        <w:tc>
          <w:tcPr>
            <w:tcW w:w="1008" w:type="dxa"/>
          </w:tcPr>
          <w:p w14:paraId="2DCEDC6F" w14:textId="77777777" w:rsidR="00513407" w:rsidRPr="00C97594" w:rsidRDefault="005F69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b/>
                <w:sz w:val="22"/>
                <w:szCs w:val="22"/>
              </w:rPr>
              <w:t>Pořadové čí</w:t>
            </w:r>
            <w:r w:rsidR="00513407" w:rsidRPr="00C97594">
              <w:rPr>
                <w:rFonts w:asciiTheme="minorHAnsi" w:hAnsiTheme="minorHAnsi" w:cstheme="minorHAnsi"/>
                <w:b/>
                <w:sz w:val="22"/>
                <w:szCs w:val="22"/>
              </w:rPr>
              <w:t>slo</w:t>
            </w:r>
          </w:p>
          <w:p w14:paraId="73EB4864" w14:textId="77777777" w:rsidR="00513407" w:rsidRPr="00C97594" w:rsidRDefault="005134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24451BC4" w14:textId="77777777" w:rsidR="00513407" w:rsidRPr="00C97594" w:rsidRDefault="005F69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b/>
                <w:sz w:val="22"/>
                <w:szCs w:val="22"/>
              </w:rPr>
              <w:t>Číslo ze školního seznamu</w:t>
            </w:r>
          </w:p>
        </w:tc>
        <w:tc>
          <w:tcPr>
            <w:tcW w:w="3060" w:type="dxa"/>
          </w:tcPr>
          <w:p w14:paraId="0A46F65D" w14:textId="77777777" w:rsidR="00513407" w:rsidRPr="00C97594" w:rsidRDefault="005F69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b/>
                <w:sz w:val="22"/>
                <w:szCs w:val="22"/>
              </w:rPr>
              <w:t>Autor</w:t>
            </w:r>
          </w:p>
        </w:tc>
        <w:tc>
          <w:tcPr>
            <w:tcW w:w="4064" w:type="dxa"/>
          </w:tcPr>
          <w:p w14:paraId="5F65FE30" w14:textId="77777777" w:rsidR="00513407" w:rsidRPr="00C97594" w:rsidRDefault="005F69E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b/>
                <w:sz w:val="22"/>
                <w:szCs w:val="22"/>
              </w:rPr>
              <w:t>Literární dílo</w:t>
            </w:r>
          </w:p>
        </w:tc>
      </w:tr>
      <w:tr w:rsidR="00513407" w:rsidRPr="00C97594" w14:paraId="2E40E6CF" w14:textId="77777777" w:rsidTr="00312E19">
        <w:trPr>
          <w:trHeight w:val="455"/>
        </w:trPr>
        <w:tc>
          <w:tcPr>
            <w:tcW w:w="1008" w:type="dxa"/>
          </w:tcPr>
          <w:p w14:paraId="22900BF7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27C199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080" w:type="dxa"/>
          </w:tcPr>
          <w:p w14:paraId="0F3ACD46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E19CDE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34BD175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AF430D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24AC49DA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99FB0E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7DAE9B64" w14:textId="77777777" w:rsidTr="00312E19">
        <w:trPr>
          <w:trHeight w:val="291"/>
        </w:trPr>
        <w:tc>
          <w:tcPr>
            <w:tcW w:w="1008" w:type="dxa"/>
          </w:tcPr>
          <w:p w14:paraId="0AE358D0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D2D8B9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080" w:type="dxa"/>
          </w:tcPr>
          <w:p w14:paraId="09D11966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C8144E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57BFBB4B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81069B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7DE76AC1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1F77775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7242A448" w14:textId="77777777" w:rsidTr="00312E19">
        <w:tc>
          <w:tcPr>
            <w:tcW w:w="1008" w:type="dxa"/>
          </w:tcPr>
          <w:p w14:paraId="2E8C4E01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994DCF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080" w:type="dxa"/>
          </w:tcPr>
          <w:p w14:paraId="2F4AE90C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DB4BF2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62FD73E7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5461D3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3039ADA0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C6A207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03DB97DD" w14:textId="77777777" w:rsidTr="00312E19">
        <w:tc>
          <w:tcPr>
            <w:tcW w:w="1008" w:type="dxa"/>
          </w:tcPr>
          <w:p w14:paraId="01A551C6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3ED6E5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1080" w:type="dxa"/>
          </w:tcPr>
          <w:p w14:paraId="0BC6F15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25C6AF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4644223B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EE21889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02D41737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8B4B7C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79E914E1" w14:textId="77777777" w:rsidTr="00312E19">
        <w:tc>
          <w:tcPr>
            <w:tcW w:w="1008" w:type="dxa"/>
          </w:tcPr>
          <w:p w14:paraId="1A5DAC2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A2878D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080" w:type="dxa"/>
          </w:tcPr>
          <w:p w14:paraId="7436D9D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5071C9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642A13F1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4C025B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280335ED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3888E9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3066808C" w14:textId="77777777" w:rsidTr="00312E19">
        <w:tc>
          <w:tcPr>
            <w:tcW w:w="1008" w:type="dxa"/>
          </w:tcPr>
          <w:p w14:paraId="7DD2EB74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9FBAC0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080" w:type="dxa"/>
          </w:tcPr>
          <w:p w14:paraId="4DCC2A18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77CC76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0AEB9A5F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B8DD747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5B886B13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809F28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7426E420" w14:textId="77777777" w:rsidTr="00312E19">
        <w:tc>
          <w:tcPr>
            <w:tcW w:w="1008" w:type="dxa"/>
          </w:tcPr>
          <w:p w14:paraId="675E4B7B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82989C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080" w:type="dxa"/>
          </w:tcPr>
          <w:p w14:paraId="582553DD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0F3228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0103FF74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6BAD3B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6AE16ABA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C8530C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5E12380D" w14:textId="77777777" w:rsidTr="00312E19">
        <w:tc>
          <w:tcPr>
            <w:tcW w:w="1008" w:type="dxa"/>
          </w:tcPr>
          <w:p w14:paraId="130A87A1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601E376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080" w:type="dxa"/>
          </w:tcPr>
          <w:p w14:paraId="617FF3A4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B2C940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59DF5A97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A3317D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57AE720F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5A87A2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081E0CDB" w14:textId="77777777" w:rsidTr="00312E19">
        <w:tc>
          <w:tcPr>
            <w:tcW w:w="1008" w:type="dxa"/>
          </w:tcPr>
          <w:p w14:paraId="7BFD41A1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CBC7CE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1080" w:type="dxa"/>
          </w:tcPr>
          <w:p w14:paraId="4DBD0FA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0EC0D3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76085736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06966C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4CC584FA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08B3932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2BDFF6FA" w14:textId="77777777" w:rsidTr="00312E19">
        <w:tc>
          <w:tcPr>
            <w:tcW w:w="1008" w:type="dxa"/>
          </w:tcPr>
          <w:p w14:paraId="03DFF14C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138ABE1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1080" w:type="dxa"/>
          </w:tcPr>
          <w:p w14:paraId="3626A437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76A4C8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799C351D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AE9D08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5DCB33B7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8BDE67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5ADD56F6" w14:textId="77777777" w:rsidTr="00312E19">
        <w:tc>
          <w:tcPr>
            <w:tcW w:w="1008" w:type="dxa"/>
          </w:tcPr>
          <w:p w14:paraId="4A129B54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DDBC6F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080" w:type="dxa"/>
          </w:tcPr>
          <w:p w14:paraId="4392BCC6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60D896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7161D878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BA55AD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74759ED8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5BABDE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1AC6E482" w14:textId="77777777" w:rsidTr="00312E19">
        <w:tc>
          <w:tcPr>
            <w:tcW w:w="1008" w:type="dxa"/>
          </w:tcPr>
          <w:p w14:paraId="785E0A1C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B6BFD8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080" w:type="dxa"/>
          </w:tcPr>
          <w:p w14:paraId="5FEA9C0E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71B614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1362F3D0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301E2B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0F024CE3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4C5E34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64D2F4E5" w14:textId="77777777" w:rsidTr="00312E19">
        <w:tc>
          <w:tcPr>
            <w:tcW w:w="1008" w:type="dxa"/>
          </w:tcPr>
          <w:p w14:paraId="5B390D1E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B91316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13.</w:t>
            </w:r>
          </w:p>
        </w:tc>
        <w:tc>
          <w:tcPr>
            <w:tcW w:w="1080" w:type="dxa"/>
          </w:tcPr>
          <w:p w14:paraId="751E0F00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32754E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3CAE004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900D984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00A54B30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4226AF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3B229B04" w14:textId="77777777" w:rsidTr="00312E19">
        <w:tc>
          <w:tcPr>
            <w:tcW w:w="1008" w:type="dxa"/>
          </w:tcPr>
          <w:p w14:paraId="0C09DB06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2422E2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14.</w:t>
            </w:r>
          </w:p>
        </w:tc>
        <w:tc>
          <w:tcPr>
            <w:tcW w:w="1080" w:type="dxa"/>
          </w:tcPr>
          <w:p w14:paraId="125B30A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66A746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02C0724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1ABA56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306B28F2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0E8C21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76FA91E5" w14:textId="77777777" w:rsidTr="00312E19">
        <w:tc>
          <w:tcPr>
            <w:tcW w:w="1008" w:type="dxa"/>
          </w:tcPr>
          <w:p w14:paraId="39A1B7CE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151B07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15.</w:t>
            </w:r>
          </w:p>
        </w:tc>
        <w:tc>
          <w:tcPr>
            <w:tcW w:w="1080" w:type="dxa"/>
          </w:tcPr>
          <w:p w14:paraId="20BA9012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35C2AE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197A5346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D9518A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2019DBF3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B17B154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578E521B" w14:textId="77777777" w:rsidTr="00312E19">
        <w:tc>
          <w:tcPr>
            <w:tcW w:w="1008" w:type="dxa"/>
          </w:tcPr>
          <w:p w14:paraId="05BBE8BE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DC7FE4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16.</w:t>
            </w:r>
          </w:p>
        </w:tc>
        <w:tc>
          <w:tcPr>
            <w:tcW w:w="1080" w:type="dxa"/>
          </w:tcPr>
          <w:p w14:paraId="6A231083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3D64C1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744F20EB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AECB4A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3EB9895C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ED76017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47A2EA5A" w14:textId="77777777" w:rsidTr="00312E19">
        <w:tc>
          <w:tcPr>
            <w:tcW w:w="1008" w:type="dxa"/>
          </w:tcPr>
          <w:p w14:paraId="09F0CA7A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9456AD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17.</w:t>
            </w:r>
          </w:p>
        </w:tc>
        <w:tc>
          <w:tcPr>
            <w:tcW w:w="1080" w:type="dxa"/>
          </w:tcPr>
          <w:p w14:paraId="56CE1911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A48282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312F8D32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487416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5E9A16F4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86F79DD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2E19A9FD" w14:textId="77777777" w:rsidTr="00312E19">
        <w:tc>
          <w:tcPr>
            <w:tcW w:w="1008" w:type="dxa"/>
          </w:tcPr>
          <w:p w14:paraId="50055B15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840D0B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18.</w:t>
            </w:r>
          </w:p>
        </w:tc>
        <w:tc>
          <w:tcPr>
            <w:tcW w:w="1080" w:type="dxa"/>
          </w:tcPr>
          <w:p w14:paraId="7CF545B8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80A53E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2A50300A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4FB46A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49C93CF8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34D69A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120F39C8" w14:textId="77777777" w:rsidTr="00312E19">
        <w:tc>
          <w:tcPr>
            <w:tcW w:w="1008" w:type="dxa"/>
          </w:tcPr>
          <w:p w14:paraId="299B12CC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D2CE551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19.</w:t>
            </w:r>
          </w:p>
        </w:tc>
        <w:tc>
          <w:tcPr>
            <w:tcW w:w="1080" w:type="dxa"/>
          </w:tcPr>
          <w:p w14:paraId="7E6619A8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F33BF1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674F5468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65FB09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085C7FA2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992AE3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3407" w:rsidRPr="00C97594" w14:paraId="1189BC8F" w14:textId="77777777" w:rsidTr="00312E19">
        <w:tc>
          <w:tcPr>
            <w:tcW w:w="1008" w:type="dxa"/>
          </w:tcPr>
          <w:p w14:paraId="6D287609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44522F1" w14:textId="77777777" w:rsidR="00513407" w:rsidRPr="00C97594" w:rsidRDefault="005F69EC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97594">
              <w:rPr>
                <w:rFonts w:asciiTheme="minorHAnsi" w:hAnsiTheme="minorHAnsi" w:cstheme="minorHAnsi"/>
                <w:sz w:val="22"/>
                <w:szCs w:val="22"/>
              </w:rPr>
              <w:t>20.</w:t>
            </w:r>
          </w:p>
        </w:tc>
        <w:tc>
          <w:tcPr>
            <w:tcW w:w="1080" w:type="dxa"/>
          </w:tcPr>
          <w:p w14:paraId="2B5A5224" w14:textId="77777777" w:rsidR="00513407" w:rsidRPr="00C97594" w:rsidRDefault="00513407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0DF9B5" w14:textId="77777777" w:rsidR="00185900" w:rsidRPr="00C97594" w:rsidRDefault="00185900" w:rsidP="00312E1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060" w:type="dxa"/>
          </w:tcPr>
          <w:p w14:paraId="0A316B4D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EE1495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64" w:type="dxa"/>
          </w:tcPr>
          <w:p w14:paraId="5C986707" w14:textId="77777777" w:rsidR="00513407" w:rsidRPr="00C97594" w:rsidRDefault="0051340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B55BA5" w14:textId="77777777" w:rsidR="00185900" w:rsidRPr="00C97594" w:rsidRDefault="0018590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A6D3FBD" w14:textId="0AC5A30D" w:rsidR="00C97594" w:rsidRPr="00C97594" w:rsidRDefault="00C97594" w:rsidP="00347EF9">
      <w:pPr>
        <w:rPr>
          <w:rFonts w:asciiTheme="minorHAnsi" w:hAnsiTheme="minorHAnsi" w:cstheme="minorHAnsi"/>
          <w:b/>
          <w:sz w:val="22"/>
          <w:szCs w:val="22"/>
        </w:rPr>
      </w:pPr>
    </w:p>
    <w:p w14:paraId="41E94E4B" w14:textId="77777777" w:rsidR="00B002C9" w:rsidRPr="00C97594" w:rsidRDefault="00347EF9" w:rsidP="00347EF9">
      <w:pPr>
        <w:rPr>
          <w:rFonts w:asciiTheme="minorHAnsi" w:hAnsiTheme="minorHAnsi" w:cstheme="minorHAnsi"/>
          <w:b/>
          <w:sz w:val="22"/>
          <w:szCs w:val="22"/>
        </w:rPr>
      </w:pPr>
      <w:r w:rsidRPr="00C97594">
        <w:rPr>
          <w:rFonts w:asciiTheme="minorHAnsi" w:hAnsiTheme="minorHAnsi" w:cstheme="minorHAnsi"/>
          <w:b/>
          <w:sz w:val="22"/>
          <w:szCs w:val="22"/>
        </w:rPr>
        <w:t>D</w:t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>atum:</w:t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</w:r>
      <w:r w:rsidR="00B002C9" w:rsidRPr="00C97594">
        <w:rPr>
          <w:rFonts w:asciiTheme="minorHAnsi" w:hAnsiTheme="minorHAnsi" w:cstheme="minorHAnsi"/>
          <w:b/>
          <w:sz w:val="22"/>
          <w:szCs w:val="22"/>
        </w:rPr>
        <w:tab/>
        <w:t>Podpis žáka:</w:t>
      </w:r>
    </w:p>
    <w:sectPr w:rsidR="00B002C9" w:rsidRPr="00C97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C9"/>
    <w:rsid w:val="00075294"/>
    <w:rsid w:val="00147130"/>
    <w:rsid w:val="00152EC3"/>
    <w:rsid w:val="00173B8A"/>
    <w:rsid w:val="00185900"/>
    <w:rsid w:val="001C6BC8"/>
    <w:rsid w:val="002D4630"/>
    <w:rsid w:val="00312E19"/>
    <w:rsid w:val="00347EF9"/>
    <w:rsid w:val="00363246"/>
    <w:rsid w:val="00415FA0"/>
    <w:rsid w:val="004C09BB"/>
    <w:rsid w:val="00513407"/>
    <w:rsid w:val="005F69EC"/>
    <w:rsid w:val="006B1C76"/>
    <w:rsid w:val="00777624"/>
    <w:rsid w:val="008739E0"/>
    <w:rsid w:val="00882BC0"/>
    <w:rsid w:val="00A47759"/>
    <w:rsid w:val="00A575A2"/>
    <w:rsid w:val="00B002C9"/>
    <w:rsid w:val="00B31A00"/>
    <w:rsid w:val="00B7686B"/>
    <w:rsid w:val="00C97594"/>
    <w:rsid w:val="00D15E0D"/>
    <w:rsid w:val="00DB613D"/>
    <w:rsid w:val="00E42162"/>
    <w:rsid w:val="00E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54F2C9"/>
  <w15:chartTrackingRefBased/>
  <w15:docId w15:val="{B307F4C8-4A93-4B88-B145-782AB959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85900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1859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Zdenka\Plocha\tabulka-liter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tabulka-liter.dot</Template>
  <TotalTime>2</TotalTime>
  <Pages>1</Pages>
  <Words>63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Seznam četby k ústní maturitní zkoušce z českého jazyka a literatury  – základní úroveň (šk</vt:lpstr>
    </vt:vector>
  </TitlesOfParts>
  <Company>Moje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četby k ústní maturitní zkoušce z českého jazyka a literatury  – základní úroveň (šk</dc:title>
  <dc:subject/>
  <dc:creator>Zdenka</dc:creator>
  <cp:keywords/>
  <cp:lastModifiedBy>PhDr. Lovčí Zdeňka</cp:lastModifiedBy>
  <cp:revision>5</cp:revision>
  <cp:lastPrinted>1899-12-31T23:00:00Z</cp:lastPrinted>
  <dcterms:created xsi:type="dcterms:W3CDTF">2024-09-02T19:57:00Z</dcterms:created>
  <dcterms:modified xsi:type="dcterms:W3CDTF">2026-09-10T10:55:00Z</dcterms:modified>
</cp:coreProperties>
</file>